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37"/>
        <w:gridCol w:w="4438"/>
      </w:tblGrid>
      <w:tr w:rsidR="00CF06B1" w14:paraId="744B1F1A" w14:textId="77777777" w:rsidTr="00CC0CFD">
        <w:trPr>
          <w:cantSplit/>
        </w:trPr>
        <w:tc>
          <w:tcPr>
            <w:tcW w:w="4437" w:type="dxa"/>
          </w:tcPr>
          <w:p w14:paraId="0166C978" w14:textId="60974C7A" w:rsidR="00CF06B1" w:rsidRDefault="004E77A9">
            <w:pPr>
              <w:pStyle w:val="Month"/>
            </w:pPr>
            <w:r>
              <w:t>April</w:t>
            </w:r>
            <w:r w:rsidR="004246E4">
              <w:t xml:space="preserve"> Writing </w:t>
            </w:r>
          </w:p>
        </w:tc>
        <w:tc>
          <w:tcPr>
            <w:tcW w:w="4438" w:type="dxa"/>
          </w:tcPr>
          <w:p w14:paraId="5F4BA6CE" w14:textId="77777777" w:rsidR="00CF06B1" w:rsidRDefault="00516EF0" w:rsidP="00445DBA">
            <w:pPr>
              <w:pStyle w:val="Year"/>
            </w:pPr>
            <w:r>
              <w:t>2020</w:t>
            </w:r>
          </w:p>
        </w:tc>
      </w:tr>
    </w:tbl>
    <w:p w14:paraId="00F50DD4" w14:textId="77777777" w:rsidR="00CF06B1" w:rsidRDefault="00CF06B1">
      <w:pPr>
        <w:pStyle w:val="NoSpacing"/>
      </w:pPr>
    </w:p>
    <w:tbl>
      <w:tblPr>
        <w:tblW w:w="8647" w:type="dxa"/>
        <w:jc w:val="center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729"/>
        <w:gridCol w:w="1729"/>
        <w:gridCol w:w="1730"/>
        <w:gridCol w:w="1729"/>
        <w:gridCol w:w="1730"/>
      </w:tblGrid>
      <w:tr w:rsidR="004246E4" w14:paraId="1FCC0317" w14:textId="77777777" w:rsidTr="00EC0C4F">
        <w:trPr>
          <w:cantSplit/>
          <w:trHeight w:hRule="exact" w:val="274"/>
          <w:jc w:val="center"/>
        </w:trPr>
        <w:tc>
          <w:tcPr>
            <w:tcW w:w="172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B8D039" w14:textId="77777777" w:rsidR="004246E4" w:rsidRDefault="004246E4" w:rsidP="004246E4">
            <w:pPr>
              <w:pStyle w:val="Day"/>
            </w:pPr>
            <w:r>
              <w:t>Monday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19039A" w14:textId="77777777" w:rsidR="004246E4" w:rsidRDefault="004246E4">
            <w:pPr>
              <w:pStyle w:val="Day"/>
            </w:pPr>
            <w:r>
              <w:t>Tuesday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AC3689" w14:textId="77777777" w:rsidR="004246E4" w:rsidRDefault="004246E4">
            <w:pPr>
              <w:pStyle w:val="Day"/>
            </w:pPr>
            <w:r>
              <w:t>Wednesday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B50EE5" w14:textId="77777777" w:rsidR="004246E4" w:rsidRDefault="004246E4">
            <w:pPr>
              <w:pStyle w:val="Day"/>
            </w:pPr>
            <w:r>
              <w:t>Thursday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093AF5" w14:textId="77777777" w:rsidR="004246E4" w:rsidRDefault="004246E4">
            <w:pPr>
              <w:pStyle w:val="Day"/>
            </w:pPr>
            <w:r>
              <w:t>Friday</w:t>
            </w:r>
          </w:p>
        </w:tc>
      </w:tr>
      <w:tr w:rsidR="004246E4" w14:paraId="3C6D8E53" w14:textId="77777777" w:rsidTr="00EC0C4F">
        <w:trPr>
          <w:cantSplit/>
          <w:trHeight w:hRule="exact" w:val="360"/>
          <w:jc w:val="center"/>
        </w:trPr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286EE33C" w14:textId="77777777" w:rsidR="004246E4" w:rsidRDefault="004246E4" w:rsidP="000E0AA3">
            <w:pPr>
              <w:pStyle w:val="Off-MonthDate"/>
            </w:pPr>
            <w:r>
              <w:t>30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41102E44" w14:textId="77777777" w:rsidR="004246E4" w:rsidRDefault="004246E4" w:rsidP="000E0AA3">
            <w:pPr>
              <w:pStyle w:val="Off-MonthDate"/>
            </w:pPr>
            <w:r>
              <w:t>31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24CBCCC2" w14:textId="77777777" w:rsidR="004246E4" w:rsidRDefault="004246E4" w:rsidP="00784CE8">
            <w:pPr>
              <w:pStyle w:val="Date"/>
            </w:pPr>
            <w:r>
              <w:t>1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397AF117" w14:textId="77777777" w:rsidR="004246E4" w:rsidRDefault="004246E4" w:rsidP="00784CE8">
            <w:pPr>
              <w:pStyle w:val="Date"/>
            </w:pPr>
            <w:r>
              <w:t>2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3C7FC530" w14:textId="77777777" w:rsidR="004246E4" w:rsidRDefault="004246E4" w:rsidP="00784CE8">
            <w:pPr>
              <w:pStyle w:val="Date"/>
            </w:pPr>
            <w:r>
              <w:t>3</w:t>
            </w:r>
          </w:p>
        </w:tc>
      </w:tr>
      <w:tr w:rsidR="004246E4" w14:paraId="6000D912" w14:textId="77777777" w:rsidTr="00EC0C4F">
        <w:trPr>
          <w:cantSplit/>
          <w:trHeight w:hRule="exact" w:val="1879"/>
          <w:jc w:val="center"/>
        </w:trPr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7A971EFE" w14:textId="5B7CA07F" w:rsidR="004246E4" w:rsidRPr="003B5E3D" w:rsidRDefault="004246E4" w:rsidP="00784CE8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Write about something that has happened to you today.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128CF847" w14:textId="4DE2A0B7" w:rsidR="004246E4" w:rsidRPr="003B5E3D" w:rsidRDefault="004246E4" w:rsidP="00784CE8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Read, research about an animal. Write down 5 facts that you learned about this animal.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451D74F7" w14:textId="7E4047FF" w:rsidR="004246E4" w:rsidRPr="003B5E3D" w:rsidRDefault="004246E4" w:rsidP="00784CE8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 xml:space="preserve">What is your favorite </w:t>
            </w:r>
            <w:r>
              <w:rPr>
                <w:sz w:val="16"/>
                <w:szCs w:val="16"/>
              </w:rPr>
              <w:t>season</w:t>
            </w:r>
            <w:r w:rsidRPr="003B5E3D">
              <w:rPr>
                <w:sz w:val="16"/>
                <w:szCs w:val="16"/>
              </w:rPr>
              <w:t xml:space="preserve"> and why? Argue 3 reasons why your holiday is the best.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161CF1EA" w14:textId="5BF78CA0" w:rsidR="004246E4" w:rsidRPr="003B5E3D" w:rsidRDefault="004246E4" w:rsidP="00784CE8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Three-wishes, if you were granted 3 wishes, what would they be and why.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6F794ABD" w14:textId="01417738" w:rsidR="004246E4" w:rsidRPr="003B5E3D" w:rsidRDefault="004246E4" w:rsidP="00784CE8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Pick six words from a random book/magazine and write a story incorpora</w:t>
            </w:r>
            <w:r>
              <w:rPr>
                <w:sz w:val="16"/>
                <w:szCs w:val="16"/>
              </w:rPr>
              <w:t>ting</w:t>
            </w:r>
            <w:r w:rsidRPr="003B5E3D">
              <w:rPr>
                <w:sz w:val="16"/>
                <w:szCs w:val="16"/>
              </w:rPr>
              <w:t xml:space="preserve"> those 6 words.</w:t>
            </w:r>
          </w:p>
        </w:tc>
      </w:tr>
      <w:tr w:rsidR="004246E4" w14:paraId="7D0A5C4A" w14:textId="77777777" w:rsidTr="00EC0C4F">
        <w:trPr>
          <w:cantSplit/>
          <w:trHeight w:hRule="exact" w:val="360"/>
          <w:jc w:val="center"/>
        </w:trPr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2B1D01B9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6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12D7EF3A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7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01012F75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8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25865580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9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2D8AD99B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10</w:t>
            </w:r>
          </w:p>
        </w:tc>
      </w:tr>
      <w:tr w:rsidR="004246E4" w14:paraId="2DB83168" w14:textId="77777777" w:rsidTr="00EC0C4F">
        <w:trPr>
          <w:cantSplit/>
          <w:trHeight w:hRule="exact" w:val="2748"/>
          <w:jc w:val="center"/>
        </w:trPr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7B51AB4B" w14:textId="7F1DD63D" w:rsidR="004246E4" w:rsidRPr="003B5E3D" w:rsidRDefault="004246E4">
            <w:pPr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Write about something that happened to you over the weekend.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07255449" w14:textId="312DFF1D" w:rsidR="004246E4" w:rsidRPr="003B5E3D" w:rsidRDefault="004246E4">
            <w:pPr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What’s your favorite book and why? Make sure to have at least 3 reasons why it’ is your favorite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0CFD53B0" w14:textId="77777777" w:rsidR="004246E4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Seeing Green</w:t>
            </w:r>
          </w:p>
          <w:p w14:paraId="3E1F27B2" w14:textId="61544F8B" w:rsidR="004246E4" w:rsidRPr="003B5E3D" w:rsidRDefault="004246E4">
            <w:pPr>
              <w:rPr>
                <w:sz w:val="16"/>
                <w:szCs w:val="16"/>
              </w:rPr>
            </w:pPr>
            <w:r w:rsidRPr="00EA4A5C">
              <w:rPr>
                <w:sz w:val="16"/>
                <w:szCs w:val="16"/>
              </w:rPr>
              <w:t xml:space="preserve">Write a scene that includes </w:t>
            </w:r>
            <w:proofErr w:type="gramStart"/>
            <w:r w:rsidRPr="00EA4A5C">
              <w:rPr>
                <w:sz w:val="16"/>
                <w:szCs w:val="16"/>
              </w:rPr>
              <w:t>the color green</w:t>
            </w:r>
            <w:proofErr w:type="gramEnd"/>
            <w:r w:rsidRPr="00EA4A5C">
              <w:rPr>
                <w:sz w:val="16"/>
                <w:szCs w:val="16"/>
              </w:rPr>
              <w:t>, literally or figuratively. Is your character wearing a green dress? Does someone feel envious? Are they recycling?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4C42B3D3" w14:textId="29B0D878" w:rsidR="004246E4" w:rsidRPr="003B5E3D" w:rsidRDefault="004246E4">
            <w:pPr>
              <w:rPr>
                <w:sz w:val="16"/>
                <w:szCs w:val="16"/>
              </w:rPr>
            </w:pPr>
            <w:r w:rsidRPr="004246E4">
              <w:rPr>
                <w:sz w:val="16"/>
                <w:szCs w:val="16"/>
              </w:rPr>
              <w:t xml:space="preserve">Do you celebrate Easter? If so, write about your family traditions. If not, </w:t>
            </w:r>
            <w:proofErr w:type="gramStart"/>
            <w:r w:rsidRPr="004246E4">
              <w:rPr>
                <w:sz w:val="16"/>
                <w:szCs w:val="16"/>
              </w:rPr>
              <w:t>What</w:t>
            </w:r>
            <w:proofErr w:type="gramEnd"/>
            <w:r w:rsidRPr="004246E4">
              <w:rPr>
                <w:sz w:val="16"/>
                <w:szCs w:val="16"/>
              </w:rPr>
              <w:t xml:space="preserve"> are your family plans for the Easter Break?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35F98F87" w14:textId="4896E3FC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GOOD FRIDAY</w:t>
            </w:r>
          </w:p>
        </w:tc>
      </w:tr>
      <w:tr w:rsidR="004246E4" w14:paraId="5DBC76B3" w14:textId="77777777" w:rsidTr="00EC0C4F">
        <w:trPr>
          <w:cantSplit/>
          <w:trHeight w:hRule="exact" w:val="360"/>
          <w:jc w:val="center"/>
        </w:trPr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1C851F88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13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3A1772A2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14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30957C9B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15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71DA1248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16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55FC5B67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17</w:t>
            </w:r>
          </w:p>
        </w:tc>
      </w:tr>
      <w:tr w:rsidR="004246E4" w14:paraId="088BB3A1" w14:textId="77777777" w:rsidTr="00EC0C4F">
        <w:trPr>
          <w:cantSplit/>
          <w:trHeight w:hRule="exact" w:val="495"/>
          <w:jc w:val="center"/>
        </w:trPr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252196B3" w14:textId="390695FE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149F06C1" w14:textId="77D64613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33D2D6A8" w14:textId="0768BB35" w:rsidR="004246E4" w:rsidRPr="003B5E3D" w:rsidRDefault="004246E4">
            <w:pPr>
              <w:rPr>
                <w:sz w:val="16"/>
                <w:szCs w:val="16"/>
              </w:rPr>
            </w:pP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3A81BBE1" w14:textId="545556F1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1E118034" w14:textId="77DC7C0E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</w:t>
            </w:r>
          </w:p>
        </w:tc>
      </w:tr>
      <w:tr w:rsidR="004246E4" w14:paraId="3F894C52" w14:textId="77777777" w:rsidTr="00EC0C4F">
        <w:trPr>
          <w:cantSplit/>
          <w:trHeight w:hRule="exact" w:val="360"/>
          <w:jc w:val="center"/>
        </w:trPr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52B59EAE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20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1C955FA4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21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2982D5AB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22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1B4BD8B7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23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47C5A4EB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24</w:t>
            </w:r>
          </w:p>
        </w:tc>
      </w:tr>
      <w:tr w:rsidR="004246E4" w14:paraId="36175363" w14:textId="77777777" w:rsidTr="00EC0C4F">
        <w:trPr>
          <w:cantSplit/>
          <w:trHeight w:hRule="exact" w:val="1340"/>
          <w:jc w:val="center"/>
        </w:trPr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249A7B8E" w14:textId="72F6CB0C" w:rsidR="004246E4" w:rsidRPr="003B5E3D" w:rsidRDefault="004246E4">
            <w:pPr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Write about how you showed kindness to someone in your family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5582C5A2" w14:textId="4E581789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Gift- write a story about a character who receives an unusual gift.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14E4C9E5" w14:textId="71D22B01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Today is Earth day! What are ways we can take care of the Earth? Why is the Earth important? 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28221B34" w14:textId="7F522307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Dreams- write about a dream you had or about someone who had a strange dream as they explain it to someone else.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3F7A5888" w14:textId="77777777" w:rsidR="004246E4" w:rsidRPr="003B5E3D" w:rsidRDefault="004246E4">
            <w:pPr>
              <w:rPr>
                <w:sz w:val="16"/>
                <w:szCs w:val="16"/>
              </w:rPr>
            </w:pPr>
          </w:p>
        </w:tc>
      </w:tr>
      <w:tr w:rsidR="004246E4" w14:paraId="5E367832" w14:textId="77777777" w:rsidTr="00EC0C4F">
        <w:trPr>
          <w:cantSplit/>
          <w:trHeight w:hRule="exact" w:val="360"/>
          <w:jc w:val="center"/>
        </w:trPr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2EABA46C" w14:textId="77777777" w:rsidR="004246E4" w:rsidRPr="003B5E3D" w:rsidRDefault="004246E4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27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09CF8E17" w14:textId="77777777" w:rsidR="004246E4" w:rsidRPr="003B5E3D" w:rsidRDefault="004246E4" w:rsidP="00EE370F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28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7A8ACD70" w14:textId="77777777" w:rsidR="004246E4" w:rsidRPr="003B5E3D" w:rsidRDefault="004246E4" w:rsidP="000E0AA3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29</w:t>
            </w:r>
          </w:p>
        </w:tc>
        <w:tc>
          <w:tcPr>
            <w:tcW w:w="1729" w:type="dxa"/>
            <w:tcBorders>
              <w:top w:val="single" w:sz="4" w:space="0" w:color="BEA388" w:themeColor="accent4" w:themeTint="99"/>
              <w:bottom w:val="nil"/>
            </w:tcBorders>
          </w:tcPr>
          <w:p w14:paraId="39F82DA9" w14:textId="77777777" w:rsidR="004246E4" w:rsidRPr="003B5E3D" w:rsidRDefault="004246E4" w:rsidP="000E0AA3">
            <w:pPr>
              <w:pStyle w:val="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30</w:t>
            </w:r>
          </w:p>
        </w:tc>
        <w:tc>
          <w:tcPr>
            <w:tcW w:w="1730" w:type="dxa"/>
            <w:tcBorders>
              <w:top w:val="single" w:sz="4" w:space="0" w:color="BEA388" w:themeColor="accent4" w:themeTint="99"/>
              <w:bottom w:val="nil"/>
            </w:tcBorders>
          </w:tcPr>
          <w:p w14:paraId="00FC7C7F" w14:textId="77777777" w:rsidR="004246E4" w:rsidRPr="003B5E3D" w:rsidRDefault="004246E4" w:rsidP="00784CE8">
            <w:pPr>
              <w:pStyle w:val="Off-MonthDate"/>
              <w:rPr>
                <w:sz w:val="16"/>
                <w:szCs w:val="16"/>
              </w:rPr>
            </w:pPr>
            <w:r w:rsidRPr="003B5E3D">
              <w:rPr>
                <w:sz w:val="16"/>
                <w:szCs w:val="16"/>
              </w:rPr>
              <w:t>1</w:t>
            </w:r>
          </w:p>
        </w:tc>
      </w:tr>
      <w:tr w:rsidR="004246E4" w14:paraId="07F5177E" w14:textId="77777777" w:rsidTr="00EC0C4F">
        <w:trPr>
          <w:cantSplit/>
          <w:trHeight w:hRule="exact" w:val="2760"/>
          <w:jc w:val="center"/>
        </w:trPr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321037AB" w14:textId="096D8E00" w:rsidR="004246E4" w:rsidRPr="003B5E3D" w:rsidRDefault="004246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Write about an embarrassing moment or an embarrassing moment that happened to someone else.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33346DC5" w14:textId="1B95E9A0" w:rsidR="004246E4" w:rsidRPr="0030637C" w:rsidRDefault="0030637C" w:rsidP="00784CE8">
            <w:pPr>
              <w:pStyle w:val="Off-MonthDate"/>
              <w:rPr>
                <w:color w:val="auto"/>
                <w:sz w:val="16"/>
                <w:szCs w:val="16"/>
              </w:rPr>
            </w:pPr>
            <w:r w:rsidRPr="0030637C">
              <w:rPr>
                <w:color w:val="auto"/>
                <w:sz w:val="16"/>
                <w:szCs w:val="16"/>
              </w:rPr>
              <w:t>If you won the lottery, what would you spend your money on?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7D63DF73" w14:textId="6E6DB4F7" w:rsidR="004246E4" w:rsidRPr="003B5E3D" w:rsidRDefault="004246E4" w:rsidP="00784CE8">
            <w:pPr>
              <w:pStyle w:val="Off-MonthDate"/>
              <w:rPr>
                <w:sz w:val="16"/>
                <w:szCs w:val="16"/>
              </w:rPr>
            </w:pPr>
            <w:r w:rsidRPr="00EA4A5C">
              <w:rPr>
                <w:color w:val="auto"/>
                <w:sz w:val="16"/>
                <w:szCs w:val="16"/>
              </w:rPr>
              <w:t>If you were any animal for a day, what would you be and why?</w:t>
            </w:r>
          </w:p>
        </w:tc>
        <w:tc>
          <w:tcPr>
            <w:tcW w:w="1729" w:type="dxa"/>
            <w:tcBorders>
              <w:top w:val="nil"/>
              <w:bottom w:val="single" w:sz="4" w:space="0" w:color="BEA388" w:themeColor="accent4" w:themeTint="99"/>
            </w:tcBorders>
          </w:tcPr>
          <w:p w14:paraId="40898772" w14:textId="64C34C2B" w:rsidR="004246E4" w:rsidRPr="00EA4A5C" w:rsidRDefault="004246E4" w:rsidP="00EA4A5C">
            <w:pPr>
              <w:pStyle w:val="Off-MonthDate"/>
              <w:rPr>
                <w:color w:val="auto"/>
                <w:sz w:val="16"/>
                <w:szCs w:val="16"/>
              </w:rPr>
            </w:pPr>
            <w:r w:rsidRPr="00EA4A5C">
              <w:rPr>
                <w:color w:val="auto"/>
                <w:sz w:val="16"/>
                <w:szCs w:val="16"/>
              </w:rPr>
              <w:t>Seeing Red</w:t>
            </w:r>
          </w:p>
          <w:p w14:paraId="7B804A84" w14:textId="6E8B4045" w:rsidR="004246E4" w:rsidRPr="00EA4A5C" w:rsidRDefault="004246E4" w:rsidP="00EA4A5C">
            <w:pPr>
              <w:pStyle w:val="Off-MonthDate"/>
              <w:rPr>
                <w:color w:val="auto"/>
                <w:sz w:val="16"/>
                <w:szCs w:val="16"/>
              </w:rPr>
            </w:pPr>
            <w:r w:rsidRPr="00EA4A5C">
              <w:rPr>
                <w:color w:val="auto"/>
                <w:sz w:val="16"/>
                <w:szCs w:val="16"/>
              </w:rPr>
              <w:t xml:space="preserve">Write a scene that includes </w:t>
            </w:r>
            <w:proofErr w:type="gramStart"/>
            <w:r w:rsidRPr="00EA4A5C">
              <w:rPr>
                <w:color w:val="auto"/>
                <w:sz w:val="16"/>
                <w:szCs w:val="16"/>
              </w:rPr>
              <w:t xml:space="preserve">the color </w:t>
            </w:r>
            <w:r>
              <w:rPr>
                <w:color w:val="auto"/>
                <w:sz w:val="16"/>
                <w:szCs w:val="16"/>
              </w:rPr>
              <w:t>red</w:t>
            </w:r>
            <w:proofErr w:type="gramEnd"/>
            <w:r w:rsidRPr="00EA4A5C">
              <w:rPr>
                <w:color w:val="auto"/>
                <w:sz w:val="16"/>
                <w:szCs w:val="16"/>
              </w:rPr>
              <w:t>, literally or figuratively. Is your character wearing a</w:t>
            </w:r>
            <w:r w:rsidR="0030637C">
              <w:rPr>
                <w:color w:val="auto"/>
                <w:sz w:val="16"/>
                <w:szCs w:val="16"/>
              </w:rPr>
              <w:t xml:space="preserve"> red</w:t>
            </w:r>
            <w:r w:rsidRPr="00EA4A5C">
              <w:rPr>
                <w:color w:val="auto"/>
                <w:sz w:val="16"/>
                <w:szCs w:val="16"/>
              </w:rPr>
              <w:t xml:space="preserve">? Does someone feel </w:t>
            </w:r>
            <w:r>
              <w:rPr>
                <w:color w:val="auto"/>
                <w:sz w:val="16"/>
                <w:szCs w:val="16"/>
              </w:rPr>
              <w:t>infuriated</w:t>
            </w:r>
            <w:r w:rsidR="0030637C">
              <w:rPr>
                <w:color w:val="auto"/>
                <w:sz w:val="16"/>
                <w:szCs w:val="16"/>
              </w:rPr>
              <w:t xml:space="preserve"> or mad</w:t>
            </w:r>
            <w:r w:rsidRPr="00EA4A5C">
              <w:rPr>
                <w:color w:val="auto"/>
                <w:sz w:val="16"/>
                <w:szCs w:val="16"/>
              </w:rPr>
              <w:t xml:space="preserve">? </w:t>
            </w:r>
          </w:p>
        </w:tc>
        <w:tc>
          <w:tcPr>
            <w:tcW w:w="1730" w:type="dxa"/>
            <w:tcBorders>
              <w:top w:val="nil"/>
              <w:bottom w:val="single" w:sz="4" w:space="0" w:color="BEA388" w:themeColor="accent4" w:themeTint="99"/>
            </w:tcBorders>
          </w:tcPr>
          <w:p w14:paraId="03B7A105" w14:textId="2A320764" w:rsidR="004246E4" w:rsidRPr="003B5E3D" w:rsidRDefault="0030637C" w:rsidP="00784CE8">
            <w:pPr>
              <w:pStyle w:val="Off-MonthDate"/>
              <w:rPr>
                <w:sz w:val="16"/>
                <w:szCs w:val="16"/>
              </w:rPr>
            </w:pPr>
            <w:r w:rsidRPr="0030637C">
              <w:rPr>
                <w:color w:val="auto"/>
                <w:sz w:val="16"/>
                <w:szCs w:val="16"/>
              </w:rPr>
              <w:t>Write about your mother or a wom</w:t>
            </w:r>
            <w:r>
              <w:rPr>
                <w:color w:val="auto"/>
                <w:sz w:val="16"/>
                <w:szCs w:val="16"/>
              </w:rPr>
              <w:t>a</w:t>
            </w:r>
            <w:r w:rsidRPr="0030637C">
              <w:rPr>
                <w:color w:val="auto"/>
                <w:sz w:val="16"/>
                <w:szCs w:val="16"/>
              </w:rPr>
              <w:t>n who is very important to you. What makes her special?</w:t>
            </w:r>
          </w:p>
        </w:tc>
      </w:tr>
    </w:tbl>
    <w:p w14:paraId="0200D34A" w14:textId="51E528E4" w:rsidR="00CF06B1" w:rsidRDefault="00CF06B1">
      <w:pPr>
        <w:pStyle w:val="Heading1"/>
      </w:pPr>
      <w:bookmarkStart w:id="0" w:name="_GoBack"/>
      <w:bookmarkEnd w:id="0"/>
    </w:p>
    <w:sectPr w:rsidR="00CF06B1">
      <w:head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FD826" w14:textId="77777777" w:rsidR="005619CE" w:rsidRDefault="005619CE">
      <w:pPr>
        <w:spacing w:after="0"/>
      </w:pPr>
      <w:r>
        <w:separator/>
      </w:r>
    </w:p>
  </w:endnote>
  <w:endnote w:type="continuationSeparator" w:id="0">
    <w:p w14:paraId="7354B571" w14:textId="77777777" w:rsidR="005619CE" w:rsidRDefault="005619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D8FAF" w14:textId="77777777" w:rsidR="005619CE" w:rsidRDefault="005619CE">
      <w:pPr>
        <w:spacing w:after="0"/>
      </w:pPr>
      <w:r>
        <w:separator/>
      </w:r>
    </w:p>
  </w:footnote>
  <w:footnote w:type="continuationSeparator" w:id="0">
    <w:p w14:paraId="309BAD3F" w14:textId="77777777" w:rsidR="005619CE" w:rsidRDefault="005619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1CBCB" w14:textId="77777777" w:rsidR="003B5E3D" w:rsidRDefault="003B5E3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A06A369" wp14:editId="7BB7C0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6C7854C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6SG7y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36/eBt7wlimK1Oq9n36AAzuayCm+4RVzFLkeKIrUqrmOmlcigtjU3K1vFNxi5tLuBmJKyXaK1Kqj&#10;SISiSK2un9XvQlD0TNQ9uGEYcxQZuxVFatVcAd/wmIlKGjcsY5Mp23eDQJhRoISZo8j1QFGkutd0&#10;Z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3D"/>
    <w:rsid w:val="000A47AB"/>
    <w:rsid w:val="000E0AA3"/>
    <w:rsid w:val="000F671D"/>
    <w:rsid w:val="00162205"/>
    <w:rsid w:val="001D4983"/>
    <w:rsid w:val="00262E3A"/>
    <w:rsid w:val="002921B6"/>
    <w:rsid w:val="002A05ED"/>
    <w:rsid w:val="002A0ACC"/>
    <w:rsid w:val="002B543F"/>
    <w:rsid w:val="002C5A01"/>
    <w:rsid w:val="0030637C"/>
    <w:rsid w:val="003274A4"/>
    <w:rsid w:val="003524CF"/>
    <w:rsid w:val="00383053"/>
    <w:rsid w:val="003A6116"/>
    <w:rsid w:val="003B5E3D"/>
    <w:rsid w:val="003B648D"/>
    <w:rsid w:val="003C3D1F"/>
    <w:rsid w:val="003E2ABC"/>
    <w:rsid w:val="004246E4"/>
    <w:rsid w:val="0043706C"/>
    <w:rsid w:val="00445DBA"/>
    <w:rsid w:val="004B4560"/>
    <w:rsid w:val="004E77A9"/>
    <w:rsid w:val="005106B4"/>
    <w:rsid w:val="00516EF0"/>
    <w:rsid w:val="00533E88"/>
    <w:rsid w:val="005619CE"/>
    <w:rsid w:val="00581AFF"/>
    <w:rsid w:val="005B32AA"/>
    <w:rsid w:val="00684C15"/>
    <w:rsid w:val="006B5162"/>
    <w:rsid w:val="006F3D53"/>
    <w:rsid w:val="007448D6"/>
    <w:rsid w:val="007529D6"/>
    <w:rsid w:val="0077378A"/>
    <w:rsid w:val="00784CE8"/>
    <w:rsid w:val="007A1042"/>
    <w:rsid w:val="007A1D65"/>
    <w:rsid w:val="007B33CD"/>
    <w:rsid w:val="007E6FFF"/>
    <w:rsid w:val="00824AF5"/>
    <w:rsid w:val="00831A51"/>
    <w:rsid w:val="008F5B5E"/>
    <w:rsid w:val="00912BAF"/>
    <w:rsid w:val="00923A1E"/>
    <w:rsid w:val="00930EE5"/>
    <w:rsid w:val="009505B0"/>
    <w:rsid w:val="00962551"/>
    <w:rsid w:val="00970AB3"/>
    <w:rsid w:val="009C582A"/>
    <w:rsid w:val="00A53816"/>
    <w:rsid w:val="00AC4744"/>
    <w:rsid w:val="00B161DE"/>
    <w:rsid w:val="00B82B35"/>
    <w:rsid w:val="00BA10DF"/>
    <w:rsid w:val="00BC2723"/>
    <w:rsid w:val="00BE553D"/>
    <w:rsid w:val="00C048E2"/>
    <w:rsid w:val="00C06FC2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82CE4"/>
    <w:rsid w:val="00DE4E9D"/>
    <w:rsid w:val="00DF0369"/>
    <w:rsid w:val="00E27AA6"/>
    <w:rsid w:val="00E41AC1"/>
    <w:rsid w:val="00E45564"/>
    <w:rsid w:val="00E6346A"/>
    <w:rsid w:val="00E75671"/>
    <w:rsid w:val="00E8733B"/>
    <w:rsid w:val="00EA4A5C"/>
    <w:rsid w:val="00EC0C4F"/>
    <w:rsid w:val="00EE370F"/>
    <w:rsid w:val="00F0017E"/>
    <w:rsid w:val="00F124FC"/>
    <w:rsid w:val="00F5586A"/>
    <w:rsid w:val="00F80CDB"/>
    <w:rsid w:val="00FA4C95"/>
    <w:rsid w:val="00FB7057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5CF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ystal.biesbroek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D2C5C-5879-41AE-B4E5-263D1AEE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2020-03-23T20:03:00Z</dcterms:created>
  <dcterms:modified xsi:type="dcterms:W3CDTF">2020-03-26T20:12:00Z</dcterms:modified>
  <cp:version/>
</cp:coreProperties>
</file>